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C64DD" w14:textId="77777777" w:rsidR="00D67F2B" w:rsidRDefault="00D67F2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5E7AFDD" wp14:editId="629B59AC">
                <wp:simplePos x="0" y="0"/>
                <wp:positionH relativeFrom="column">
                  <wp:posOffset>-482600</wp:posOffset>
                </wp:positionH>
                <wp:positionV relativeFrom="paragraph">
                  <wp:posOffset>-777875</wp:posOffset>
                </wp:positionV>
                <wp:extent cx="7805420" cy="10688955"/>
                <wp:effectExtent l="0" t="0" r="508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5420" cy="10688955"/>
                          <a:chOff x="0" y="0"/>
                          <a:chExt cx="7805420" cy="10688955"/>
                        </a:xfrm>
                      </wpg:grpSpPr>
                      <wpg:grpSp>
                        <wpg:cNvPr id="2" name="Group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304800"/>
                            <a:ext cx="7803944" cy="10098841"/>
                            <a:chOff x="0" y="0"/>
                            <a:chExt cx="7772402" cy="10058401"/>
                          </a:xfrm>
                        </wpg:grpSpPr>
                        <wps:wsp>
                          <wps:cNvPr id="3" name="Rectangle"/>
                          <wps:cNvSpPr/>
                          <wps:spPr>
                            <a:xfrm>
                              <a:off x="1" y="1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4" name="Rectangle"/>
                          <wps:cNvSpPr/>
                          <wps:spPr>
                            <a:xfrm>
                              <a:off x="1" y="1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5" name="Shape"/>
                          <wps:cNvSpPr/>
                          <wps:spPr>
                            <a:xfrm>
                              <a:off x="0" y="0"/>
                              <a:ext cx="7772402" cy="10058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5254" y="21600"/>
                                  </a:moveTo>
                                  <a:lnTo>
                                    <a:pt x="21600" y="21600"/>
                                  </a:lnTo>
                                  <a:lnTo>
                                    <a:pt x="21600" y="21390"/>
                                  </a:lnTo>
                                  <a:lnTo>
                                    <a:pt x="10842" y="20550"/>
                                  </a:lnTo>
                                  <a:cubicBezTo>
                                    <a:pt x="10842" y="20550"/>
                                    <a:pt x="10842" y="20550"/>
                                    <a:pt x="10846" y="20550"/>
                                  </a:cubicBezTo>
                                  <a:cubicBezTo>
                                    <a:pt x="10864" y="20550"/>
                                    <a:pt x="10864" y="20550"/>
                                    <a:pt x="10853" y="20547"/>
                                  </a:cubicBezTo>
                                  <a:cubicBezTo>
                                    <a:pt x="10853" y="20547"/>
                                    <a:pt x="10853" y="20547"/>
                                    <a:pt x="10853" y="20547"/>
                                  </a:cubicBezTo>
                                  <a:cubicBezTo>
                                    <a:pt x="10849" y="20547"/>
                                    <a:pt x="10849" y="20547"/>
                                    <a:pt x="10846" y="20545"/>
                                  </a:cubicBezTo>
                                  <a:lnTo>
                                    <a:pt x="21600" y="19729"/>
                                  </a:lnTo>
                                  <a:lnTo>
                                    <a:pt x="21600" y="18008"/>
                                  </a:lnTo>
                                  <a:lnTo>
                                    <a:pt x="10842" y="20539"/>
                                  </a:lnTo>
                                  <a:cubicBezTo>
                                    <a:pt x="10842" y="20539"/>
                                    <a:pt x="10846" y="20536"/>
                                    <a:pt x="10846" y="20536"/>
                                  </a:cubicBezTo>
                                  <a:cubicBezTo>
                                    <a:pt x="10849" y="20536"/>
                                    <a:pt x="10849" y="20534"/>
                                    <a:pt x="10849" y="20534"/>
                                  </a:cubicBezTo>
                                  <a:cubicBezTo>
                                    <a:pt x="10853" y="20531"/>
                                    <a:pt x="10853" y="20531"/>
                                    <a:pt x="10842" y="20534"/>
                                  </a:cubicBezTo>
                                  <a:cubicBezTo>
                                    <a:pt x="10842" y="20534"/>
                                    <a:pt x="10839" y="20534"/>
                                    <a:pt x="10839" y="20534"/>
                                  </a:cubicBezTo>
                                  <a:lnTo>
                                    <a:pt x="21600" y="16072"/>
                                  </a:lnTo>
                                  <a:lnTo>
                                    <a:pt x="21600" y="13680"/>
                                  </a:lnTo>
                                  <a:lnTo>
                                    <a:pt x="10835" y="20528"/>
                                  </a:lnTo>
                                  <a:cubicBezTo>
                                    <a:pt x="10835" y="20528"/>
                                    <a:pt x="10835" y="20525"/>
                                    <a:pt x="10835" y="20525"/>
                                  </a:cubicBezTo>
                                  <a:cubicBezTo>
                                    <a:pt x="10842" y="20520"/>
                                    <a:pt x="10842" y="20517"/>
                                    <a:pt x="10839" y="20520"/>
                                  </a:cubicBezTo>
                                  <a:cubicBezTo>
                                    <a:pt x="10839" y="20520"/>
                                    <a:pt x="10839" y="20520"/>
                                    <a:pt x="10835" y="20523"/>
                                  </a:cubicBezTo>
                                  <a:cubicBezTo>
                                    <a:pt x="10835" y="20523"/>
                                    <a:pt x="10832" y="20523"/>
                                    <a:pt x="10832" y="20525"/>
                                  </a:cubicBezTo>
                                  <a:lnTo>
                                    <a:pt x="21600" y="10358"/>
                                  </a:lnTo>
                                  <a:lnTo>
                                    <a:pt x="21600" y="4885"/>
                                  </a:lnTo>
                                  <a:lnTo>
                                    <a:pt x="10825" y="20520"/>
                                  </a:lnTo>
                                  <a:cubicBezTo>
                                    <a:pt x="10825" y="20520"/>
                                    <a:pt x="10825" y="20517"/>
                                    <a:pt x="10825" y="20517"/>
                                  </a:cubicBezTo>
                                  <a:cubicBezTo>
                                    <a:pt x="10828" y="20515"/>
                                    <a:pt x="10825" y="20512"/>
                                    <a:pt x="10825" y="20512"/>
                                  </a:cubicBezTo>
                                  <a:cubicBezTo>
                                    <a:pt x="10825" y="20509"/>
                                    <a:pt x="10821" y="20509"/>
                                    <a:pt x="10821" y="20515"/>
                                  </a:cubicBezTo>
                                  <a:cubicBezTo>
                                    <a:pt x="10821" y="20515"/>
                                    <a:pt x="10821" y="20515"/>
                                    <a:pt x="10818" y="20517"/>
                                  </a:cubicBezTo>
                                  <a:lnTo>
                                    <a:pt x="18815" y="0"/>
                                  </a:lnTo>
                                  <a:lnTo>
                                    <a:pt x="13415" y="0"/>
                                  </a:lnTo>
                                  <a:lnTo>
                                    <a:pt x="10811" y="20517"/>
                                  </a:lnTo>
                                  <a:cubicBezTo>
                                    <a:pt x="10811" y="20517"/>
                                    <a:pt x="10811" y="20517"/>
                                    <a:pt x="10811" y="20515"/>
                                  </a:cubicBezTo>
                                  <a:cubicBezTo>
                                    <a:pt x="10811" y="20501"/>
                                    <a:pt x="10811" y="20501"/>
                                    <a:pt x="10807" y="20509"/>
                                  </a:cubicBezTo>
                                  <a:cubicBezTo>
                                    <a:pt x="10807" y="20509"/>
                                    <a:pt x="10807" y="20509"/>
                                    <a:pt x="10807" y="20509"/>
                                  </a:cubicBezTo>
                                  <a:cubicBezTo>
                                    <a:pt x="10807" y="20512"/>
                                    <a:pt x="10807" y="20512"/>
                                    <a:pt x="10804" y="20515"/>
                                  </a:cubicBezTo>
                                  <a:lnTo>
                                    <a:pt x="8178" y="0"/>
                                  </a:lnTo>
                                  <a:lnTo>
                                    <a:pt x="2714" y="0"/>
                                  </a:lnTo>
                                  <a:lnTo>
                                    <a:pt x="10796" y="20517"/>
                                  </a:lnTo>
                                  <a:cubicBezTo>
                                    <a:pt x="10796" y="20517"/>
                                    <a:pt x="10793" y="20515"/>
                                    <a:pt x="10793" y="20515"/>
                                  </a:cubicBezTo>
                                  <a:cubicBezTo>
                                    <a:pt x="10793" y="20512"/>
                                    <a:pt x="10789" y="20512"/>
                                    <a:pt x="10789" y="20512"/>
                                  </a:cubicBezTo>
                                  <a:cubicBezTo>
                                    <a:pt x="10786" y="20509"/>
                                    <a:pt x="10786" y="20509"/>
                                    <a:pt x="10789" y="20517"/>
                                  </a:cubicBezTo>
                                  <a:cubicBezTo>
                                    <a:pt x="10789" y="20517"/>
                                    <a:pt x="10789" y="20520"/>
                                    <a:pt x="10789" y="20520"/>
                                  </a:cubicBezTo>
                                  <a:lnTo>
                                    <a:pt x="0" y="4966"/>
                                  </a:lnTo>
                                  <a:lnTo>
                                    <a:pt x="0" y="10391"/>
                                  </a:lnTo>
                                  <a:lnTo>
                                    <a:pt x="10782" y="20525"/>
                                  </a:lnTo>
                                  <a:cubicBezTo>
                                    <a:pt x="10782" y="20525"/>
                                    <a:pt x="10782" y="20525"/>
                                    <a:pt x="10779" y="20525"/>
                                  </a:cubicBezTo>
                                  <a:cubicBezTo>
                                    <a:pt x="10772" y="20520"/>
                                    <a:pt x="10768" y="20520"/>
                                    <a:pt x="10772" y="20523"/>
                                  </a:cubicBezTo>
                                  <a:cubicBezTo>
                                    <a:pt x="10768" y="20523"/>
                                    <a:pt x="10772" y="20523"/>
                                    <a:pt x="10775" y="20528"/>
                                  </a:cubicBezTo>
                                  <a:cubicBezTo>
                                    <a:pt x="10775" y="20528"/>
                                    <a:pt x="10775" y="20531"/>
                                    <a:pt x="10779" y="20531"/>
                                  </a:cubicBezTo>
                                  <a:lnTo>
                                    <a:pt x="0" y="13705"/>
                                  </a:lnTo>
                                  <a:lnTo>
                                    <a:pt x="0" y="16099"/>
                                  </a:lnTo>
                                  <a:lnTo>
                                    <a:pt x="10772" y="20534"/>
                                  </a:lnTo>
                                  <a:cubicBezTo>
                                    <a:pt x="10772" y="20534"/>
                                    <a:pt x="10768" y="20534"/>
                                    <a:pt x="10768" y="20534"/>
                                  </a:cubicBezTo>
                                  <a:cubicBezTo>
                                    <a:pt x="10761" y="20531"/>
                                    <a:pt x="10761" y="20531"/>
                                    <a:pt x="10761" y="20534"/>
                                  </a:cubicBezTo>
                                  <a:cubicBezTo>
                                    <a:pt x="10758" y="20534"/>
                                    <a:pt x="10758" y="20536"/>
                                    <a:pt x="10765" y="20536"/>
                                  </a:cubicBezTo>
                                  <a:cubicBezTo>
                                    <a:pt x="10765" y="20536"/>
                                    <a:pt x="10765" y="20536"/>
                                    <a:pt x="10768" y="20539"/>
                                  </a:cubicBezTo>
                                  <a:lnTo>
                                    <a:pt x="0" y="18041"/>
                                  </a:lnTo>
                                  <a:lnTo>
                                    <a:pt x="0" y="19745"/>
                                  </a:lnTo>
                                  <a:lnTo>
                                    <a:pt x="10768" y="20545"/>
                                  </a:lnTo>
                                  <a:cubicBezTo>
                                    <a:pt x="10768" y="20545"/>
                                    <a:pt x="10768" y="20545"/>
                                    <a:pt x="10765" y="20545"/>
                                  </a:cubicBezTo>
                                  <a:cubicBezTo>
                                    <a:pt x="10744" y="20545"/>
                                    <a:pt x="10747" y="20547"/>
                                    <a:pt x="10765" y="20550"/>
                                  </a:cubicBezTo>
                                  <a:lnTo>
                                    <a:pt x="0" y="21395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6374" y="21600"/>
                                  </a:lnTo>
                                  <a:lnTo>
                                    <a:pt x="10768" y="20555"/>
                                  </a:lnTo>
                                  <a:cubicBezTo>
                                    <a:pt x="10768" y="20555"/>
                                    <a:pt x="10765" y="20558"/>
                                    <a:pt x="10765" y="20558"/>
                                  </a:cubicBezTo>
                                  <a:cubicBezTo>
                                    <a:pt x="10761" y="20558"/>
                                    <a:pt x="10761" y="20561"/>
                                    <a:pt x="10761" y="20561"/>
                                  </a:cubicBezTo>
                                  <a:cubicBezTo>
                                    <a:pt x="10758" y="20564"/>
                                    <a:pt x="10758" y="20564"/>
                                    <a:pt x="10768" y="20561"/>
                                  </a:cubicBezTo>
                                  <a:cubicBezTo>
                                    <a:pt x="10768" y="20561"/>
                                    <a:pt x="10772" y="20561"/>
                                    <a:pt x="10772" y="20561"/>
                                  </a:cubicBezTo>
                                  <a:lnTo>
                                    <a:pt x="8280" y="21600"/>
                                  </a:lnTo>
                                  <a:lnTo>
                                    <a:pt x="9155" y="21600"/>
                                  </a:lnTo>
                                  <a:lnTo>
                                    <a:pt x="10775" y="20566"/>
                                  </a:lnTo>
                                  <a:cubicBezTo>
                                    <a:pt x="10775" y="20566"/>
                                    <a:pt x="10775" y="20566"/>
                                    <a:pt x="10775" y="20569"/>
                                  </a:cubicBezTo>
                                  <a:cubicBezTo>
                                    <a:pt x="10768" y="20575"/>
                                    <a:pt x="10768" y="20577"/>
                                    <a:pt x="10772" y="20575"/>
                                  </a:cubicBezTo>
                                  <a:cubicBezTo>
                                    <a:pt x="10772" y="20575"/>
                                    <a:pt x="10772" y="20575"/>
                                    <a:pt x="10775" y="20572"/>
                                  </a:cubicBezTo>
                                  <a:cubicBezTo>
                                    <a:pt x="10775" y="20572"/>
                                    <a:pt x="10779" y="20572"/>
                                    <a:pt x="10779" y="20569"/>
                                  </a:cubicBezTo>
                                  <a:lnTo>
                                    <a:pt x="9692" y="21600"/>
                                  </a:lnTo>
                                  <a:lnTo>
                                    <a:pt x="10080" y="21600"/>
                                  </a:lnTo>
                                  <a:lnTo>
                                    <a:pt x="10786" y="20572"/>
                                  </a:lnTo>
                                  <a:cubicBezTo>
                                    <a:pt x="10786" y="20572"/>
                                    <a:pt x="10786" y="20575"/>
                                    <a:pt x="10786" y="20575"/>
                                  </a:cubicBezTo>
                                  <a:cubicBezTo>
                                    <a:pt x="10782" y="20580"/>
                                    <a:pt x="10782" y="20580"/>
                                    <a:pt x="10786" y="20580"/>
                                  </a:cubicBezTo>
                                  <a:cubicBezTo>
                                    <a:pt x="10786" y="20583"/>
                                    <a:pt x="10789" y="20583"/>
                                    <a:pt x="10789" y="20577"/>
                                  </a:cubicBezTo>
                                  <a:cubicBezTo>
                                    <a:pt x="10789" y="20577"/>
                                    <a:pt x="10789" y="20577"/>
                                    <a:pt x="10793" y="20575"/>
                                  </a:cubicBezTo>
                                  <a:lnTo>
                                    <a:pt x="10394" y="21600"/>
                                  </a:lnTo>
                                  <a:lnTo>
                                    <a:pt x="10669" y="21600"/>
                                  </a:lnTo>
                                  <a:lnTo>
                                    <a:pt x="10800" y="20575"/>
                                  </a:lnTo>
                                  <a:cubicBezTo>
                                    <a:pt x="10800" y="20575"/>
                                    <a:pt x="10800" y="20575"/>
                                    <a:pt x="10800" y="20577"/>
                                  </a:cubicBezTo>
                                  <a:cubicBezTo>
                                    <a:pt x="10800" y="20594"/>
                                    <a:pt x="10804" y="20591"/>
                                    <a:pt x="10807" y="20577"/>
                                  </a:cubicBezTo>
                                  <a:lnTo>
                                    <a:pt x="10934" y="21600"/>
                                  </a:lnTo>
                                  <a:lnTo>
                                    <a:pt x="11213" y="21600"/>
                                  </a:lnTo>
                                  <a:lnTo>
                                    <a:pt x="10814" y="20575"/>
                                  </a:lnTo>
                                  <a:cubicBezTo>
                                    <a:pt x="10814" y="20575"/>
                                    <a:pt x="10818" y="20577"/>
                                    <a:pt x="10818" y="20577"/>
                                  </a:cubicBezTo>
                                  <a:cubicBezTo>
                                    <a:pt x="10818" y="20580"/>
                                    <a:pt x="10821" y="20580"/>
                                    <a:pt x="10821" y="20580"/>
                                  </a:cubicBezTo>
                                  <a:cubicBezTo>
                                    <a:pt x="10825" y="20583"/>
                                    <a:pt x="10825" y="20583"/>
                                    <a:pt x="10821" y="20575"/>
                                  </a:cubicBezTo>
                                  <a:cubicBezTo>
                                    <a:pt x="10821" y="20575"/>
                                    <a:pt x="10821" y="20575"/>
                                    <a:pt x="10821" y="20572"/>
                                  </a:cubicBezTo>
                                  <a:lnTo>
                                    <a:pt x="11527" y="21600"/>
                                  </a:lnTo>
                                  <a:lnTo>
                                    <a:pt x="11915" y="21600"/>
                                  </a:lnTo>
                                  <a:lnTo>
                                    <a:pt x="10828" y="20569"/>
                                  </a:lnTo>
                                  <a:cubicBezTo>
                                    <a:pt x="10828" y="20569"/>
                                    <a:pt x="10832" y="20569"/>
                                    <a:pt x="10832" y="20569"/>
                                  </a:cubicBezTo>
                                  <a:cubicBezTo>
                                    <a:pt x="10839" y="20575"/>
                                    <a:pt x="10842" y="20575"/>
                                    <a:pt x="10839" y="20572"/>
                                  </a:cubicBezTo>
                                  <a:cubicBezTo>
                                    <a:pt x="10839" y="20572"/>
                                    <a:pt x="10839" y="20572"/>
                                    <a:pt x="10835" y="20566"/>
                                  </a:cubicBezTo>
                                  <a:cubicBezTo>
                                    <a:pt x="10835" y="20566"/>
                                    <a:pt x="10835" y="20564"/>
                                    <a:pt x="10832" y="20564"/>
                                  </a:cubicBezTo>
                                  <a:lnTo>
                                    <a:pt x="12448" y="21597"/>
                                  </a:lnTo>
                                  <a:lnTo>
                                    <a:pt x="13327" y="21597"/>
                                  </a:lnTo>
                                  <a:lnTo>
                                    <a:pt x="10832" y="20558"/>
                                  </a:lnTo>
                                  <a:cubicBezTo>
                                    <a:pt x="10832" y="20558"/>
                                    <a:pt x="10835" y="20558"/>
                                    <a:pt x="10835" y="20558"/>
                                  </a:cubicBezTo>
                                  <a:cubicBezTo>
                                    <a:pt x="10842" y="20561"/>
                                    <a:pt x="10842" y="20561"/>
                                    <a:pt x="10842" y="20558"/>
                                  </a:cubicBezTo>
                                  <a:cubicBezTo>
                                    <a:pt x="10846" y="20558"/>
                                    <a:pt x="10846" y="20555"/>
                                    <a:pt x="10839" y="20555"/>
                                  </a:cubicBezTo>
                                  <a:cubicBezTo>
                                    <a:pt x="10839" y="20555"/>
                                    <a:pt x="10839" y="20555"/>
                                    <a:pt x="10835" y="20553"/>
                                  </a:cubicBezTo>
                                  <a:lnTo>
                                    <a:pt x="15254" y="21600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chemeClr val="accent1">
                                    <a:lumMod val="90000"/>
                                    <a:lumOff val="10000"/>
                                  </a:schemeClr>
                                </a:gs>
                                <a:gs pos="100000">
                                  <a:schemeClr val="accent1"/>
                                </a:gs>
                              </a:gsLst>
                              <a:lin ang="16200000" scaled="1"/>
                              <a:tileRect/>
                            </a:gradFill>
                            <a:ln w="12700">
                              <a:noFill/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r="2615"/>
                          <a:stretch/>
                        </pic:blipFill>
                        <pic:spPr>
                          <a:xfrm>
                            <a:off x="15240" y="0"/>
                            <a:ext cx="7790180" cy="10688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02920" y="304800"/>
                            <a:ext cx="3402418" cy="25940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 cap="flat">
                            <a:noFill/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C246E" id="Group 1" o:spid="_x0000_s1026" alt="&quot;&quot;" style="position:absolute;margin-left:-38pt;margin-top:-61.25pt;width:614.6pt;height:841.65pt;z-index:-251657216" coordsize="78054,10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">
                <v:group id="_x0000_s1027" alt="&quot;&quot;" style="position:absolute;top:3048;width:78039;height:100988" coordsize="77724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" o:spid="_x0000_s1028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" fillcolor="black" stroked="f" strokeweight="1pt">
                    <v:stroke miterlimit="4"/>
                    <v:textbox inset="3pt,3pt,3pt,3pt"/>
                  </v:rect>
                  <v:rect id="Rectangle" o:spid="_x0000_s1029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" fillcolor="#083350 [3204]" stroked="f" strokeweight="1pt">
                    <v:stroke miterlimit="4"/>
                    <v:textbox inset="3pt,3pt,3pt,3pt"/>
                  </v:rect>
                  <v:shape id="Shape" o:spid="_x0000_s1030" style="position:absolute;width:77724;height:10058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" path="m15254,21600r6346,l21600,21390,10842,20550v,,,,4,c10864,20550,10864,20550,10853,20547v,,,,,c10849,20547,10849,20547,10846,20545r10754,-816l21600,18008,10842,20539v,,4,-3,4,-3c10849,20536,10849,20534,10849,20534v4,-3,4,-3,-7,c10842,20534,10839,20534,10839,20534l21600,16072r,-2392l10835,20528v,,,-3,,-3c10842,20520,10842,20517,10839,20520v,,,,-4,3c10835,20523,10832,20523,10832,20525l21600,10358r,-5473l10825,20520v,,,-3,,-3c10828,20515,10825,20512,10825,20512v,-3,-4,-3,-4,3c10821,20515,10821,20515,10818,20517l18815,,13415,,10811,20517v,,,,,-2c10811,20501,10811,20501,10807,20509v,,,,,c10807,20512,10807,20512,10804,20515l8178,,2714,r8082,20517c10796,20517,10793,20515,10793,20515v,-3,-4,-3,-4,-3c10786,20509,10786,20509,10789,20517v,,,3,,3l,4966r,5425l10782,20525v,,,,-3,c10772,20520,10768,20520,10772,20523v-4,,,,3,5c10775,20528,10775,20531,10779,20531l,13705r,2394l10772,20534v,,-4,,-4,c10761,20531,10761,20531,10761,20534v-3,,-3,2,4,2c10765,20536,10765,20536,10768,20539l,18041r,1704l10768,20545v,,,,-3,c10744,20545,10747,20547,10765,20550l,21395r,205l6374,21600r4394,-1045c10768,20555,10765,20558,10765,20558v-4,,-4,3,-4,3c10758,20564,10758,20564,10768,20561v,,4,,4,l8280,21600r875,l10775,20566v,,,,,3c10768,20575,10768,20577,10772,20575v,,,,3,-3c10775,20572,10779,20572,10779,20569l9692,21600r388,l10786,20572v,,,3,,3c10782,20580,10782,20580,10786,20580v,3,3,3,3,-3c10789,20577,10789,20577,10793,20575r-399,1025l10669,21600r131,-1025c10800,20575,10800,20575,10800,20577v,17,4,14,7,l10934,21600r279,l10814,20575v,,4,2,4,2c10818,20580,10821,20580,10821,20580v4,3,4,3,,-5c10821,20575,10821,20575,10821,20572r706,1028l11915,21600,10828,20569v,,4,,4,c10839,20575,10842,20575,10839,20572v,,,,-4,-6c10835,20566,10835,20564,10832,20564r1616,1033l13327,21597,10832,20558v,,3,,3,c10842,20561,10842,20561,10842,20558v4,,4,-3,-3,-3c10839,20555,10839,20555,10835,20553r4419,1047xe" fillcolor="#0c4b77 [2900]" stroked="f" strokeweight="1pt">
                    <v:fill color2="#083350 [3204]" rotate="t" angle="180" focus="100%" type="gradient"/>
                    <v:stroke miterlimit="4" joinstyle="miter"/>
                    <v:path arrowok="t" o:extrusionok="f" o:connecttype="custom" o:connectlocs="3886201,5029201;3886201,5029201;3886201,5029201;3886201,5029201" o:connectangles="0,90,180,27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1" type="#_x0000_t75" alt="&quot;&quot;" style="position:absolute;left:152;width:77902;height:10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">
                  <v:imagedata r:id="rId11" o:title="" cropleft="2015f" cropright="1714f"/>
                </v:shape>
                <v:rect id="Rectangle 21" o:spid="_x0000_s1032" alt="&quot;&quot;" style="position:absolute;left:5029;top:3048;width:34024;height:25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" fillcolor="white [3212]" stroked="f" strokeweight="2pt">
                  <v:stroke miterlimit="4"/>
                  <v:textbox inset="3pt,3pt,3pt,3pt"/>
                </v:rect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2"/>
      </w:tblGrid>
      <w:tr w:rsidR="0062183D" w14:paraId="188E90E9" w14:textId="77777777" w:rsidTr="00EF0194">
        <w:trPr>
          <w:trHeight w:val="3054"/>
        </w:trPr>
        <w:tc>
          <w:tcPr>
            <w:tcW w:w="5381" w:type="dxa"/>
            <w:tcBorders>
              <w:bottom w:val="single" w:sz="24" w:space="0" w:color="C60028" w:themeColor="accent3"/>
            </w:tcBorders>
            <w:vAlign w:val="center"/>
          </w:tcPr>
          <w:p w14:paraId="22F63B7E" w14:textId="59431425" w:rsidR="0062183D" w:rsidRPr="0024233C" w:rsidRDefault="0024233C" w:rsidP="00E12367">
            <w:pPr>
              <w:pStyle w:val="Info"/>
              <w:rPr>
                <w:sz w:val="22"/>
              </w:rPr>
            </w:pPr>
            <w:r>
              <w:rPr>
                <w:sz w:val="22"/>
              </w:rPr>
              <w:t>OTWELL WATER CORPORATION</w:t>
            </w:r>
          </w:p>
          <w:p w14:paraId="5B551601" w14:textId="77777777" w:rsidR="0062183D" w:rsidRPr="0024233C" w:rsidRDefault="0062183D" w:rsidP="00380863">
            <w:pPr>
              <w:rPr>
                <w:sz w:val="22"/>
              </w:rPr>
            </w:pPr>
          </w:p>
          <w:p w14:paraId="6A3A1E45" w14:textId="425A8244" w:rsidR="0062183D" w:rsidRDefault="0024233C" w:rsidP="00380863">
            <w:pPr>
              <w:pStyle w:val="Title"/>
            </w:pPr>
            <w:r>
              <w:rPr>
                <w:sz w:val="22"/>
              </w:rPr>
              <w:t>ELECTION OF OFFICERS</w:t>
            </w:r>
            <w:r w:rsidR="00153023">
              <w:t xml:space="preserve"> </w:t>
            </w:r>
          </w:p>
        </w:tc>
        <w:tc>
          <w:tcPr>
            <w:tcW w:w="5382" w:type="dxa"/>
          </w:tcPr>
          <w:p w14:paraId="52A82B36" w14:textId="77777777" w:rsidR="0062183D" w:rsidRDefault="0062183D" w:rsidP="0062183D"/>
        </w:tc>
      </w:tr>
      <w:tr w:rsidR="0062183D" w14:paraId="62592EC2" w14:textId="77777777" w:rsidTr="00EF0194">
        <w:trPr>
          <w:trHeight w:val="3765"/>
        </w:trPr>
        <w:tc>
          <w:tcPr>
            <w:tcW w:w="5381" w:type="dxa"/>
            <w:tcBorders>
              <w:top w:val="single" w:sz="24" w:space="0" w:color="C60028" w:themeColor="accent3"/>
              <w:bottom w:val="single" w:sz="24" w:space="0" w:color="C60028" w:themeColor="accent3"/>
            </w:tcBorders>
            <w:vAlign w:val="center"/>
          </w:tcPr>
          <w:p w14:paraId="3059E967" w14:textId="68162715" w:rsidR="00380863" w:rsidRPr="00380863" w:rsidRDefault="00EF0194" w:rsidP="00380863">
            <w:pPr>
              <w:pStyle w:val="Subtitle"/>
            </w:pPr>
            <w:r w:rsidRPr="00EF0194">
              <w:rPr>
                <w:color w:val="C60028" w:themeColor="accent3"/>
              </w:rPr>
              <w:t>•</w:t>
            </w:r>
            <w:r w:rsidR="00380863" w:rsidRPr="00380863">
              <w:t xml:space="preserve"> </w:t>
            </w:r>
            <w:r w:rsidR="0024233C">
              <w:t>2</w:t>
            </w:r>
            <w:r w:rsidR="0024233C" w:rsidRPr="0024233C">
              <w:rPr>
                <w:vertAlign w:val="superscript"/>
              </w:rPr>
              <w:t>ND</w:t>
            </w:r>
            <w:r w:rsidR="0024233C">
              <w:t xml:space="preserve"> TUESDAY IN JANUARY</w:t>
            </w:r>
            <w:r w:rsidR="00E12367">
              <w:t xml:space="preserve"> </w:t>
            </w:r>
            <w:r w:rsidR="0062183D" w:rsidRPr="00EF0194">
              <w:rPr>
                <w:color w:val="C60028" w:themeColor="accent3"/>
              </w:rPr>
              <w:t>•</w:t>
            </w:r>
          </w:p>
          <w:p w14:paraId="045BD516" w14:textId="53C65EC7" w:rsidR="0062183D" w:rsidRPr="00380863" w:rsidRDefault="00EF0194" w:rsidP="00380863">
            <w:pPr>
              <w:pStyle w:val="Subtitle"/>
            </w:pPr>
            <w:r w:rsidRPr="00EF0194">
              <w:rPr>
                <w:color w:val="C60028" w:themeColor="accent3"/>
              </w:rPr>
              <w:t>•</w:t>
            </w:r>
            <w:r w:rsidR="00380863" w:rsidRPr="00380863">
              <w:t xml:space="preserve"> </w:t>
            </w:r>
            <w:r w:rsidR="0024233C">
              <w:t>7:00PM</w:t>
            </w:r>
            <w:r w:rsidR="00E12367" w:rsidRPr="00E12367">
              <w:t xml:space="preserve"> </w:t>
            </w:r>
            <w:r w:rsidRPr="00EF0194">
              <w:rPr>
                <w:color w:val="C60028" w:themeColor="accent3"/>
              </w:rPr>
              <w:t>•</w:t>
            </w:r>
          </w:p>
          <w:p w14:paraId="520A571A" w14:textId="647AA10C" w:rsidR="0062183D" w:rsidRPr="00380863" w:rsidRDefault="00EF0194" w:rsidP="00380863">
            <w:pPr>
              <w:pStyle w:val="Subtitle"/>
            </w:pPr>
            <w:r w:rsidRPr="00EF0194">
              <w:rPr>
                <w:color w:val="C60028" w:themeColor="accent3"/>
              </w:rPr>
              <w:t>•</w:t>
            </w:r>
            <w:r w:rsidR="00380863" w:rsidRPr="00380863">
              <w:t xml:space="preserve"> </w:t>
            </w:r>
            <w:r w:rsidR="0024233C" w:rsidRPr="0024233C">
              <w:rPr>
                <w:sz w:val="28"/>
                <w:szCs w:val="28"/>
              </w:rPr>
              <w:t>OTWELL COMMUNITY CENTER</w:t>
            </w:r>
            <w:r w:rsidR="00E12367" w:rsidRPr="0024233C">
              <w:rPr>
                <w:sz w:val="28"/>
                <w:szCs w:val="28"/>
              </w:rPr>
              <w:t xml:space="preserve"> </w:t>
            </w:r>
            <w:r w:rsidR="0062183D">
              <w:rPr>
                <w:color w:val="EB1C23"/>
              </w:rPr>
              <w:t>•</w:t>
            </w:r>
          </w:p>
        </w:tc>
        <w:tc>
          <w:tcPr>
            <w:tcW w:w="5382" w:type="dxa"/>
          </w:tcPr>
          <w:p w14:paraId="71BC5D6E" w14:textId="77777777" w:rsidR="0062183D" w:rsidRDefault="0062183D" w:rsidP="0062183D"/>
        </w:tc>
      </w:tr>
      <w:tr w:rsidR="0062183D" w14:paraId="1F70B8CC" w14:textId="77777777" w:rsidTr="00EF0194">
        <w:trPr>
          <w:trHeight w:val="3388"/>
        </w:trPr>
        <w:tc>
          <w:tcPr>
            <w:tcW w:w="5381" w:type="dxa"/>
            <w:tcBorders>
              <w:top w:val="single" w:sz="24" w:space="0" w:color="C60028" w:themeColor="accent3"/>
            </w:tcBorders>
            <w:vAlign w:val="center"/>
          </w:tcPr>
          <w:p w14:paraId="1263B49A" w14:textId="7AD543EA" w:rsidR="0062183D" w:rsidRDefault="00153023" w:rsidP="002F2294">
            <w:r>
              <w:t xml:space="preserve"> </w:t>
            </w:r>
          </w:p>
        </w:tc>
        <w:tc>
          <w:tcPr>
            <w:tcW w:w="5382" w:type="dxa"/>
          </w:tcPr>
          <w:p w14:paraId="16142F8C" w14:textId="77777777" w:rsidR="0062183D" w:rsidRDefault="0062183D" w:rsidP="0062183D"/>
        </w:tc>
      </w:tr>
    </w:tbl>
    <w:p w14:paraId="426E20A8" w14:textId="77777777" w:rsidR="002E4377" w:rsidRDefault="002E4377" w:rsidP="00E12367"/>
    <w:sectPr w:rsidR="002E4377" w:rsidSect="00D67F2B">
      <w:type w:val="continuous"/>
      <w:pgSz w:w="12240" w:h="15840" w:code="1"/>
      <w:pgMar w:top="720" w:right="734" w:bottom="274" w:left="734" w:header="432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994D6" w14:textId="77777777" w:rsidR="0024233C" w:rsidRDefault="0024233C" w:rsidP="0062183D">
      <w:r>
        <w:separator/>
      </w:r>
    </w:p>
  </w:endnote>
  <w:endnote w:type="continuationSeparator" w:id="0">
    <w:p w14:paraId="2F40D0C5" w14:textId="77777777" w:rsidR="0024233C" w:rsidRDefault="0024233C" w:rsidP="00621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44E5D" w14:textId="77777777" w:rsidR="0024233C" w:rsidRDefault="0024233C" w:rsidP="0062183D">
      <w:r>
        <w:separator/>
      </w:r>
    </w:p>
  </w:footnote>
  <w:footnote w:type="continuationSeparator" w:id="0">
    <w:p w14:paraId="2C24FC1E" w14:textId="77777777" w:rsidR="0024233C" w:rsidRDefault="0024233C" w:rsidP="006218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C72A30"/>
    <w:multiLevelType w:val="hybridMultilevel"/>
    <w:tmpl w:val="7AE402CE"/>
    <w:lvl w:ilvl="0" w:tplc="E236CF84">
      <w:numFmt w:val="bullet"/>
      <w:lvlText w:val="•"/>
      <w:lvlJc w:val="left"/>
      <w:pPr>
        <w:ind w:left="691" w:hanging="344"/>
      </w:pPr>
      <w:rPr>
        <w:rFonts w:ascii="Arial" w:eastAsia="Arial" w:hAnsi="Arial" w:cs="Arial" w:hint="default"/>
        <w:b/>
        <w:bCs/>
        <w:color w:val="EB1C23"/>
        <w:w w:val="101"/>
        <w:sz w:val="54"/>
        <w:szCs w:val="54"/>
      </w:rPr>
    </w:lvl>
    <w:lvl w:ilvl="1" w:tplc="AD841340">
      <w:numFmt w:val="bullet"/>
      <w:lvlText w:val="•"/>
      <w:lvlJc w:val="left"/>
      <w:pPr>
        <w:ind w:left="1580" w:hanging="344"/>
      </w:pPr>
      <w:rPr>
        <w:rFonts w:hint="default"/>
      </w:rPr>
    </w:lvl>
    <w:lvl w:ilvl="2" w:tplc="C1F427DC">
      <w:numFmt w:val="bullet"/>
      <w:lvlText w:val="•"/>
      <w:lvlJc w:val="left"/>
      <w:pPr>
        <w:ind w:left="2460" w:hanging="344"/>
      </w:pPr>
      <w:rPr>
        <w:rFonts w:hint="default"/>
      </w:rPr>
    </w:lvl>
    <w:lvl w:ilvl="3" w:tplc="88CA19F6">
      <w:numFmt w:val="bullet"/>
      <w:lvlText w:val="•"/>
      <w:lvlJc w:val="left"/>
      <w:pPr>
        <w:ind w:left="3340" w:hanging="344"/>
      </w:pPr>
      <w:rPr>
        <w:rFonts w:hint="default"/>
      </w:rPr>
    </w:lvl>
    <w:lvl w:ilvl="4" w:tplc="6DAA7446">
      <w:numFmt w:val="bullet"/>
      <w:lvlText w:val="•"/>
      <w:lvlJc w:val="left"/>
      <w:pPr>
        <w:ind w:left="4220" w:hanging="344"/>
      </w:pPr>
      <w:rPr>
        <w:rFonts w:hint="default"/>
      </w:rPr>
    </w:lvl>
    <w:lvl w:ilvl="5" w:tplc="FD8EB56E">
      <w:numFmt w:val="bullet"/>
      <w:lvlText w:val="•"/>
      <w:lvlJc w:val="left"/>
      <w:pPr>
        <w:ind w:left="5100" w:hanging="344"/>
      </w:pPr>
      <w:rPr>
        <w:rFonts w:hint="default"/>
      </w:rPr>
    </w:lvl>
    <w:lvl w:ilvl="6" w:tplc="CCFC94DA">
      <w:numFmt w:val="bullet"/>
      <w:lvlText w:val="•"/>
      <w:lvlJc w:val="left"/>
      <w:pPr>
        <w:ind w:left="5980" w:hanging="344"/>
      </w:pPr>
      <w:rPr>
        <w:rFonts w:hint="default"/>
      </w:rPr>
    </w:lvl>
    <w:lvl w:ilvl="7" w:tplc="F57AE17C">
      <w:numFmt w:val="bullet"/>
      <w:lvlText w:val="•"/>
      <w:lvlJc w:val="left"/>
      <w:pPr>
        <w:ind w:left="6860" w:hanging="344"/>
      </w:pPr>
      <w:rPr>
        <w:rFonts w:hint="default"/>
      </w:rPr>
    </w:lvl>
    <w:lvl w:ilvl="8" w:tplc="0FB28EF2">
      <w:numFmt w:val="bullet"/>
      <w:lvlText w:val="•"/>
      <w:lvlJc w:val="left"/>
      <w:pPr>
        <w:ind w:left="7740" w:hanging="344"/>
      </w:pPr>
      <w:rPr>
        <w:rFonts w:hint="default"/>
      </w:rPr>
    </w:lvl>
  </w:abstractNum>
  <w:abstractNum w:abstractNumId="1" w15:restartNumberingAfterBreak="0">
    <w:nsid w:val="6A4D5CFC"/>
    <w:multiLevelType w:val="hybridMultilevel"/>
    <w:tmpl w:val="F5789640"/>
    <w:lvl w:ilvl="0" w:tplc="AFB09BEE">
      <w:numFmt w:val="bullet"/>
      <w:lvlText w:val="•"/>
      <w:lvlJc w:val="left"/>
      <w:pPr>
        <w:ind w:left="489" w:hanging="344"/>
      </w:pPr>
      <w:rPr>
        <w:rFonts w:ascii="Arial" w:eastAsia="Arial" w:hAnsi="Arial" w:cs="Arial" w:hint="default"/>
        <w:b/>
        <w:bCs/>
        <w:color w:val="EB1C23"/>
        <w:w w:val="101"/>
        <w:sz w:val="54"/>
        <w:szCs w:val="54"/>
      </w:rPr>
    </w:lvl>
    <w:lvl w:ilvl="1" w:tplc="81AE6B9E">
      <w:numFmt w:val="bullet"/>
      <w:lvlText w:val="•"/>
      <w:lvlJc w:val="left"/>
      <w:pPr>
        <w:ind w:left="1382" w:hanging="344"/>
      </w:pPr>
      <w:rPr>
        <w:rFonts w:hint="default"/>
      </w:rPr>
    </w:lvl>
    <w:lvl w:ilvl="2" w:tplc="0504AEE6">
      <w:numFmt w:val="bullet"/>
      <w:lvlText w:val="•"/>
      <w:lvlJc w:val="left"/>
      <w:pPr>
        <w:ind w:left="2284" w:hanging="344"/>
      </w:pPr>
      <w:rPr>
        <w:rFonts w:hint="default"/>
      </w:rPr>
    </w:lvl>
    <w:lvl w:ilvl="3" w:tplc="637623BA">
      <w:numFmt w:val="bullet"/>
      <w:lvlText w:val="•"/>
      <w:lvlJc w:val="left"/>
      <w:pPr>
        <w:ind w:left="3186" w:hanging="344"/>
      </w:pPr>
      <w:rPr>
        <w:rFonts w:hint="default"/>
      </w:rPr>
    </w:lvl>
    <w:lvl w:ilvl="4" w:tplc="08980B84">
      <w:numFmt w:val="bullet"/>
      <w:lvlText w:val="•"/>
      <w:lvlJc w:val="left"/>
      <w:pPr>
        <w:ind w:left="4088" w:hanging="344"/>
      </w:pPr>
      <w:rPr>
        <w:rFonts w:hint="default"/>
      </w:rPr>
    </w:lvl>
    <w:lvl w:ilvl="5" w:tplc="22FECFCE">
      <w:numFmt w:val="bullet"/>
      <w:lvlText w:val="•"/>
      <w:lvlJc w:val="left"/>
      <w:pPr>
        <w:ind w:left="4990" w:hanging="344"/>
      </w:pPr>
      <w:rPr>
        <w:rFonts w:hint="default"/>
      </w:rPr>
    </w:lvl>
    <w:lvl w:ilvl="6" w:tplc="93B2B47A">
      <w:numFmt w:val="bullet"/>
      <w:lvlText w:val="•"/>
      <w:lvlJc w:val="left"/>
      <w:pPr>
        <w:ind w:left="5892" w:hanging="344"/>
      </w:pPr>
      <w:rPr>
        <w:rFonts w:hint="default"/>
      </w:rPr>
    </w:lvl>
    <w:lvl w:ilvl="7" w:tplc="2474D32A">
      <w:numFmt w:val="bullet"/>
      <w:lvlText w:val="•"/>
      <w:lvlJc w:val="left"/>
      <w:pPr>
        <w:ind w:left="6794" w:hanging="344"/>
      </w:pPr>
      <w:rPr>
        <w:rFonts w:hint="default"/>
      </w:rPr>
    </w:lvl>
    <w:lvl w:ilvl="8" w:tplc="751041A2">
      <w:numFmt w:val="bullet"/>
      <w:lvlText w:val="•"/>
      <w:lvlJc w:val="left"/>
      <w:pPr>
        <w:ind w:left="7696" w:hanging="344"/>
      </w:pPr>
      <w:rPr>
        <w:rFonts w:hint="default"/>
      </w:rPr>
    </w:lvl>
  </w:abstractNum>
  <w:num w:numId="1" w16cid:durableId="1223060431">
    <w:abstractNumId w:val="1"/>
  </w:num>
  <w:num w:numId="2" w16cid:durableId="621771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3C"/>
    <w:rsid w:val="0007273A"/>
    <w:rsid w:val="000A5D13"/>
    <w:rsid w:val="00153023"/>
    <w:rsid w:val="0024233C"/>
    <w:rsid w:val="00256B85"/>
    <w:rsid w:val="002E4377"/>
    <w:rsid w:val="002F2294"/>
    <w:rsid w:val="00380863"/>
    <w:rsid w:val="00505117"/>
    <w:rsid w:val="0062183D"/>
    <w:rsid w:val="006A0EAF"/>
    <w:rsid w:val="0086626A"/>
    <w:rsid w:val="00A930C3"/>
    <w:rsid w:val="00AF51C9"/>
    <w:rsid w:val="00BC76AA"/>
    <w:rsid w:val="00D67F2B"/>
    <w:rsid w:val="00E12367"/>
    <w:rsid w:val="00E128FD"/>
    <w:rsid w:val="00E67E06"/>
    <w:rsid w:val="00EF0194"/>
    <w:rsid w:val="00FD02E0"/>
    <w:rsid w:val="00FF3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C880D6"/>
  <w15:docId w15:val="{24748A7F-4A79-453D-8745-BD8A916F6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0A5D13"/>
    <w:pPr>
      <w:jc w:val="center"/>
    </w:pPr>
    <w:rPr>
      <w:rFonts w:eastAsia="Arial" w:cs="Arial"/>
      <w:color w:val="FFFFFF" w:themeColor="background1"/>
      <w:sz w:val="24"/>
    </w:rPr>
  </w:style>
  <w:style w:type="paragraph" w:styleId="Heading1">
    <w:name w:val="heading 1"/>
    <w:basedOn w:val="Normal"/>
    <w:uiPriority w:val="99"/>
    <w:semiHidden/>
    <w:pPr>
      <w:ind w:left="489" w:hanging="344"/>
      <w:outlineLvl w:val="0"/>
    </w:pPr>
    <w:rPr>
      <w:b/>
      <w:bCs/>
      <w:sz w:val="54"/>
      <w:szCs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99"/>
    <w:semiHidden/>
    <w:rPr>
      <w:sz w:val="28"/>
      <w:szCs w:val="28"/>
    </w:rPr>
  </w:style>
  <w:style w:type="paragraph" w:styleId="ListParagraph">
    <w:name w:val="List Paragraph"/>
    <w:basedOn w:val="Normal"/>
    <w:uiPriority w:val="99"/>
    <w:semiHidden/>
    <w:pPr>
      <w:ind w:left="489" w:hanging="344"/>
    </w:pPr>
  </w:style>
  <w:style w:type="paragraph" w:customStyle="1" w:styleId="TableParagraph">
    <w:name w:val="Table Paragraph"/>
    <w:basedOn w:val="Normal"/>
    <w:uiPriority w:val="99"/>
    <w:semiHidden/>
  </w:style>
  <w:style w:type="table" w:styleId="TableGrid">
    <w:name w:val="Table Grid"/>
    <w:basedOn w:val="TableNormal"/>
    <w:uiPriority w:val="39"/>
    <w:rsid w:val="006218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0A5D13"/>
    <w:rPr>
      <w:rFonts w:asciiTheme="majorHAnsi" w:hAnsiTheme="majorHAnsi"/>
      <w:b/>
      <w:color w:val="073350"/>
      <w:sz w:val="87"/>
    </w:rPr>
  </w:style>
  <w:style w:type="character" w:customStyle="1" w:styleId="TitleChar">
    <w:name w:val="Title Char"/>
    <w:basedOn w:val="DefaultParagraphFont"/>
    <w:link w:val="Title"/>
    <w:rsid w:val="000A5D13"/>
    <w:rPr>
      <w:rFonts w:asciiTheme="majorHAnsi" w:eastAsia="Arial" w:hAnsiTheme="majorHAnsi" w:cs="Arial"/>
      <w:b/>
      <w:color w:val="073350"/>
      <w:sz w:val="87"/>
    </w:rPr>
  </w:style>
  <w:style w:type="paragraph" w:styleId="Header">
    <w:name w:val="header"/>
    <w:basedOn w:val="Normal"/>
    <w:link w:val="HeaderChar"/>
    <w:uiPriority w:val="99"/>
    <w:semiHidden/>
    <w:rsid w:val="006218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2367"/>
    <w:rPr>
      <w:rFonts w:ascii="Arial" w:eastAsia="Arial" w:hAnsi="Arial" w:cs="Arial"/>
      <w:color w:val="FFFFFF" w:themeColor="background1"/>
      <w:sz w:val="24"/>
    </w:rPr>
  </w:style>
  <w:style w:type="paragraph" w:styleId="Footer">
    <w:name w:val="footer"/>
    <w:basedOn w:val="Normal"/>
    <w:link w:val="FooterChar"/>
    <w:uiPriority w:val="99"/>
    <w:semiHidden/>
    <w:rsid w:val="006218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2367"/>
    <w:rPr>
      <w:rFonts w:ascii="Arial" w:eastAsia="Arial" w:hAnsi="Arial" w:cs="Arial"/>
      <w:color w:val="FFFFFF" w:themeColor="background1"/>
      <w:sz w:val="24"/>
    </w:rPr>
  </w:style>
  <w:style w:type="paragraph" w:styleId="Subtitle">
    <w:name w:val="Subtitle"/>
    <w:basedOn w:val="Heading1"/>
    <w:next w:val="Normal"/>
    <w:link w:val="SubtitleChar"/>
    <w:uiPriority w:val="1"/>
    <w:qFormat/>
    <w:rsid w:val="000A5D13"/>
    <w:pPr>
      <w:spacing w:before="240" w:after="240"/>
      <w:ind w:left="0" w:firstLine="0"/>
    </w:pPr>
    <w:rPr>
      <w:rFonts w:asciiTheme="majorHAnsi" w:hAnsiTheme="majorHAnsi"/>
      <w:color w:val="FFFFFF"/>
    </w:rPr>
  </w:style>
  <w:style w:type="character" w:customStyle="1" w:styleId="SubtitleChar">
    <w:name w:val="Subtitle Char"/>
    <w:basedOn w:val="DefaultParagraphFont"/>
    <w:link w:val="Subtitle"/>
    <w:uiPriority w:val="1"/>
    <w:rsid w:val="000A5D13"/>
    <w:rPr>
      <w:rFonts w:asciiTheme="majorHAnsi" w:eastAsia="Arial" w:hAnsiTheme="majorHAnsi" w:cs="Arial"/>
      <w:b/>
      <w:bCs/>
      <w:color w:val="FFFFFF"/>
      <w:sz w:val="54"/>
      <w:szCs w:val="54"/>
    </w:rPr>
  </w:style>
  <w:style w:type="character" w:styleId="PlaceholderText">
    <w:name w:val="Placeholder Text"/>
    <w:basedOn w:val="DefaultParagraphFont"/>
    <w:uiPriority w:val="99"/>
    <w:semiHidden/>
    <w:rsid w:val="0086626A"/>
    <w:rPr>
      <w:color w:val="808080"/>
    </w:rPr>
  </w:style>
  <w:style w:type="paragraph" w:customStyle="1" w:styleId="Info">
    <w:name w:val="Info"/>
    <w:basedOn w:val="Normal"/>
    <w:uiPriority w:val="3"/>
    <w:qFormat/>
    <w:rsid w:val="00E12367"/>
    <w:rPr>
      <w:rFonts w:asciiTheme="majorHAnsi" w:hAnsiTheme="majorHAnsi"/>
      <w:b/>
      <w:color w:val="C60028" w:themeColor="accent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leen\AppData\Roaming\Microsoft\Templates\Election%20party%20flyer.dotx" TargetMode="External"/></Relationships>
</file>

<file path=word/theme/theme1.xml><?xml version="1.0" encoding="utf-8"?>
<a:theme xmlns:a="http://schemas.openxmlformats.org/drawingml/2006/main" name="FootballFlyer">
  <a:themeElements>
    <a:clrScheme name="Football Fly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83350"/>
      </a:accent1>
      <a:accent2>
        <a:srgbClr val="1F88F4"/>
      </a:accent2>
      <a:accent3>
        <a:srgbClr val="C60028"/>
      </a:accent3>
      <a:accent4>
        <a:srgbClr val="1A835F"/>
      </a:accent4>
      <a:accent5>
        <a:srgbClr val="F5BB5D"/>
      </a:accent5>
      <a:accent6>
        <a:srgbClr val="C6C5C4"/>
      </a:accent6>
      <a:hlink>
        <a:srgbClr val="0000FF"/>
      </a:hlink>
      <a:folHlink>
        <a:srgbClr val="FF00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FootballFlyer" id="{DB48D824-4609-3542-97AA-F41D73710A27}" vid="{6FAA3F44-11C6-0945-AFEF-1B934BFA2B3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CA1A7E-3632-46B8-9B7F-E8F212328E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D7F4C592-9683-4CEE-9DB3-931AC022CD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0035AD-1D33-401A-BD73-5882A41BC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Election party flyer.dotx</Template>
  <TotalTime>3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Kathleen Whaley</dc:creator>
  <cp:lastModifiedBy>Kathleen Whaley</cp:lastModifiedBy>
  <cp:revision>1</cp:revision>
  <dcterms:created xsi:type="dcterms:W3CDTF">2025-06-27T13:35:00Z</dcterms:created>
  <dcterms:modified xsi:type="dcterms:W3CDTF">2025-06-27T13:38:00Z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